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847" w:rsidRDefault="0067084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98.25pt">
            <v:imagedata r:id="rId6" o:title=""/>
          </v:shape>
        </w:pict>
      </w:r>
    </w:p>
    <w:sectPr w:rsidR="00670847" w:rsidSect="00B503A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847" w:rsidRDefault="00670847">
      <w:r>
        <w:separator/>
      </w:r>
    </w:p>
  </w:endnote>
  <w:endnote w:type="continuationSeparator" w:id="0">
    <w:p w:rsidR="00670847" w:rsidRDefault="006708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847" w:rsidRDefault="00670847">
      <w:r>
        <w:separator/>
      </w:r>
    </w:p>
  </w:footnote>
  <w:footnote w:type="continuationSeparator" w:id="0">
    <w:p w:rsidR="00670847" w:rsidRDefault="006708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03AF"/>
    <w:rsid w:val="00035E92"/>
    <w:rsid w:val="00046673"/>
    <w:rsid w:val="00635B5D"/>
    <w:rsid w:val="00644C9B"/>
    <w:rsid w:val="00670847"/>
    <w:rsid w:val="007A2F9D"/>
    <w:rsid w:val="008157F2"/>
    <w:rsid w:val="00B503AF"/>
    <w:rsid w:val="00D542DE"/>
    <w:rsid w:val="00D8107C"/>
    <w:rsid w:val="00F56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B5D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503A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03AF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644C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D0269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644C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D026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0</Words>
  <Characters>1</Characters>
  <Application>Microsoft Office Outlook</Application>
  <DocSecurity>0</DocSecurity>
  <Lines>0</Lines>
  <Paragraphs>0</Paragraphs>
  <ScaleCrop>false</ScaleCrop>
  <Company>china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杨志生</dc:creator>
  <cp:keywords/>
  <dc:description/>
  <cp:lastModifiedBy>杨志生</cp:lastModifiedBy>
  <cp:revision>2</cp:revision>
  <dcterms:created xsi:type="dcterms:W3CDTF">2015-10-10T06:36:00Z</dcterms:created>
  <dcterms:modified xsi:type="dcterms:W3CDTF">2015-10-10T06:50:00Z</dcterms:modified>
</cp:coreProperties>
</file>